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CCD" w:rsidRDefault="007F126B" w:rsidP="007F126B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690A1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</w:t>
      </w:r>
    </w:p>
    <w:p w:rsidR="004506AC" w:rsidRDefault="007F126B" w:rsidP="007F126B">
      <w:pPr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90A1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«От идеи, до воплощения»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21 августа 2019</w:t>
      </w:r>
      <w:r w:rsidR="009437B3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 под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таким девизом в Йошкар-Оле начал работу третий Республиканский форум Движения поддержки общественных инициатив.</w:t>
      </w:r>
      <w:r w:rsidRPr="009437B3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506AC" w:rsidRDefault="004506AC" w:rsidP="004506AC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0485" cy="2822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обща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440" cy="28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F4" w:rsidRDefault="007F126B" w:rsidP="004506AC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Деятельность движения является инструментом открытого диалога между обществом и властью. Она направлена на вовлечение активного населения в процесс инициирования и реализации социально-значимых проектов.</w:t>
      </w:r>
    </w:p>
    <w:p w:rsidR="00016FC0" w:rsidRDefault="00833F5A" w:rsidP="00833F5A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7980" cy="193067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86" cy="19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4580" cy="1915881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91" cy="19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F4" w:rsidRDefault="00CE2CF4" w:rsidP="00833F5A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33F5A" w:rsidRDefault="00CE2CF4" w:rsidP="00833F5A">
      <w:pPr>
        <w:jc w:val="both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33F5A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 w:rsidR="00833F5A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4620" cy="2143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64" cy="21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F5A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  <w:r w:rsidR="00833F5A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1362" cy="2141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82" cy="21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6B" w:rsidRDefault="007F126B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Каждый из участников форума – это автор или участник определенного жизненно важного проекта, что называется инициативы снизу. Самые интересные из проектов, включающие социально значимые проблемы могут </w:t>
      </w:r>
      <w:r w:rsidR="009437B3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рассчитывать на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поддержку правительства республики.</w:t>
      </w:r>
    </w:p>
    <w:p w:rsidR="00F8089D" w:rsidRDefault="00F8089D" w:rsidP="00F8089D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725BD2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6080" cy="1818829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95" cy="18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5BD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1821436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86" cy="18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89D" w:rsidRDefault="00725BD2" w:rsidP="00F8089D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F8089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4438" cy="1988652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04" cy="20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89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F8089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1219" cy="198882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52" cy="19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D2" w:rsidRDefault="00725BD2" w:rsidP="00F8089D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8440" cy="1952287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47" cy="19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81B1C9" wp14:editId="438E24F7">
            <wp:extent cx="2743115" cy="1940560"/>
            <wp:effectExtent l="0" t="0" r="63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95" cy="19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D2" w:rsidRDefault="00725BD2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7F126B" w:rsidRDefault="007F126B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В формате экспо</w:t>
      </w:r>
      <w:r w:rsidR="00743431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зиции, которая проходила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хол</w:t>
      </w:r>
      <w:r w:rsidR="00743431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е Республиканского театра кукол, представили проекты их авторы, многие из которых привезли свои группы поддержки. В ряде </w:t>
      </w:r>
      <w:r w:rsidR="009437B3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случаев, инициативы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можно было опробовать прямо на месте и в буквальном смысле на себе. Например, проверить свои родинки. Самое большое скопление заинтересованных людей было у экспозиции Республиканского кожно-венерологического диспансера, </w:t>
      </w:r>
      <w:r w:rsidR="00743431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где были созданы все условия для проведения дерматоскопии.</w:t>
      </w:r>
    </w:p>
    <w:p w:rsidR="00FE7144" w:rsidRDefault="00FE7144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04160" cy="2086559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687" cy="209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092384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57" cy="21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5A" w:rsidRDefault="00833F5A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4620" cy="22717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33" cy="22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307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3075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6959" cy="22936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48" cy="22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75" w:rsidRDefault="00FD3075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6960" cy="18133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81" cy="18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1360" cy="17988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788" cy="18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44" w:rsidRPr="009437B3" w:rsidRDefault="004B09EA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FE7144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6020" cy="20036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71" cy="20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14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4BA98E" wp14:editId="6BB493FC">
            <wp:extent cx="3070860" cy="19872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17" cy="19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6B" w:rsidRDefault="007F126B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Лучинина Д.Г., главный внештатный специалист МЗ Республики Марий Эл по дерматовенерологии и косметологии, главный врач Республиканского кожно-венерологического диспансера, онколог сказала: «Мы представляем 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практику по ранней диагностике меланомы</w:t>
      </w:r>
      <w:r w:rsid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Общий девиз нашего проекта – в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рач дерматолог</w:t>
      </w:r>
      <w:r w:rsid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дерматоскопист</w:t>
      </w:r>
      <w:proofErr w:type="spellEnd"/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идет с дерматоскопом к вам. Мы своей целью поставили – зайти к каждому жителю республики, осмотреть все его родинки, начиная с макушки до пяток и </w:t>
      </w:r>
      <w:r w:rsid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выявить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меланому, когда она только начинается с пятнышка 1-2мм. Такие пациенты полностью выздоравливают, к счастью они уходят от самого злокачественного в мире </w:t>
      </w:r>
      <w:r w:rsidR="009437B3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заболевания меланомы</w:t>
      </w: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кожи». В ходе форума врачами </w:t>
      </w:r>
      <w:proofErr w:type="spellStart"/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дерматоскопистами</w:t>
      </w:r>
      <w:proofErr w:type="spellEnd"/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было обследовано 58 человек.</w:t>
      </w:r>
    </w:p>
    <w:p w:rsidR="00016FC0" w:rsidRPr="009437B3" w:rsidRDefault="00D74847" w:rsidP="007F126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6080" cy="2031522"/>
            <wp:effectExtent l="0" t="0" r="762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41" cy="20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20406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38" cy="20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431" w:rsidRPr="009437B3" w:rsidRDefault="00BA1A96" w:rsidP="00743431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Как отметил глава </w:t>
      </w:r>
      <w:r w:rsidR="009437B3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Республики Марий</w:t>
      </w:r>
      <w:r w:rsidR="00743431" w:rsidRPr="009437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Эл Александр Александрович Евстифеев, самое главное в этом движении, то, что на местах не дожидаются помощи из вне, а сами пытаются сделать конкретные шаги по решению жизненно важных социальных и экономических вопросов. Именно такие инициативы имеют поддержку, главное только правильно расставить приоритеты.</w:t>
      </w:r>
    </w:p>
    <w:p w:rsidR="00E31C9A" w:rsidRDefault="00066ED3" w:rsidP="004B09EA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6650" cy="313182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25" cy="31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bookmarkStart w:id="0" w:name="_GoBack"/>
      <w:bookmarkEnd w:id="0"/>
    </w:p>
    <w:p w:rsidR="00B55867" w:rsidRDefault="00B55867" w:rsidP="004B09EA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55867" w:rsidRDefault="00B55867" w:rsidP="004B09EA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9DA1B5" wp14:editId="0451855C">
            <wp:extent cx="4305300" cy="33544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35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67" w:rsidRDefault="00B55867" w:rsidP="004B09EA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D2AC4" w:rsidRDefault="00066ED3" w:rsidP="004B09EA">
      <w:pPr>
        <w:jc w:val="center"/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66895" cy="2882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876" cy="289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AC4" w:rsidSect="00D6094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96"/>
    <w:rsid w:val="00016FC0"/>
    <w:rsid w:val="00066ED3"/>
    <w:rsid w:val="00093D71"/>
    <w:rsid w:val="00414ED8"/>
    <w:rsid w:val="004506AC"/>
    <w:rsid w:val="004B09EA"/>
    <w:rsid w:val="00690A1E"/>
    <w:rsid w:val="00725BD2"/>
    <w:rsid w:val="00743431"/>
    <w:rsid w:val="007F126B"/>
    <w:rsid w:val="00833F5A"/>
    <w:rsid w:val="008B6830"/>
    <w:rsid w:val="008D2AC4"/>
    <w:rsid w:val="00910CCD"/>
    <w:rsid w:val="009437B3"/>
    <w:rsid w:val="00964E84"/>
    <w:rsid w:val="00B55867"/>
    <w:rsid w:val="00BA1A96"/>
    <w:rsid w:val="00CE2CF4"/>
    <w:rsid w:val="00D6094B"/>
    <w:rsid w:val="00D74847"/>
    <w:rsid w:val="00E31C9A"/>
    <w:rsid w:val="00F8089D"/>
    <w:rsid w:val="00FD3075"/>
    <w:rsid w:val="00FE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64225-429A-4EF0-AD73-BDFAAD7E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2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7F1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customXml" Target="../customXml/item1.xml"/><Relationship Id="rId8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Local\Microsoft\Windows\Temporary%20Internet%20Files\Content.Outlook\70MXFCPB\&#1060;&#1086;&#1088;&#1091;&#1084;%2021.08.19&#107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XXJ7TYMEEKJ2-4148-238</_dlc_DocId>
    <_dlc_DocIdUrl xmlns="57504d04-691e-4fc4-8f09-4f19fdbe90f6">
      <Url>https://vip.gov.mari.ru/minzdrav/rkvd/_layouts/DocIdRedir.aspx?ID=XXJ7TYMEEKJ2-4148-238</Url>
      <Description>XXJ7TYMEEKJ2-4148-238</Description>
    </_dlc_DocIdUrl>
  </documentManagement>
</p:properties>
</file>

<file path=customXml/itemProps1.xml><?xml version="1.0" encoding="utf-8"?>
<ds:datastoreItem xmlns:ds="http://schemas.openxmlformats.org/officeDocument/2006/customXml" ds:itemID="{BEB08505-2DB8-42BE-846C-9FAC8A2BD8A4}"/>
</file>

<file path=customXml/itemProps2.xml><?xml version="1.0" encoding="utf-8"?>
<ds:datastoreItem xmlns:ds="http://schemas.openxmlformats.org/officeDocument/2006/customXml" ds:itemID="{AF01F8FD-03AB-4A88-869A-209CEC0FE09A}"/>
</file>

<file path=customXml/itemProps3.xml><?xml version="1.0" encoding="utf-8"?>
<ds:datastoreItem xmlns:ds="http://schemas.openxmlformats.org/officeDocument/2006/customXml" ds:itemID="{B6B020BF-B624-4885-B90A-457C18E9B422}"/>
</file>

<file path=customXml/itemProps4.xml><?xml version="1.0" encoding="utf-8"?>
<ds:datastoreItem xmlns:ds="http://schemas.openxmlformats.org/officeDocument/2006/customXml" ds:itemID="{921BC152-C235-4D8D-9559-B445D8368359}"/>
</file>

<file path=docProps/app.xml><?xml version="1.0" encoding="utf-8"?>
<Properties xmlns="http://schemas.openxmlformats.org/officeDocument/2006/extended-properties" xmlns:vt="http://schemas.openxmlformats.org/officeDocument/2006/docPropsVTypes">
  <Template>Форум 21.08.19г</Template>
  <TotalTime>78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20</cp:revision>
  <dcterms:created xsi:type="dcterms:W3CDTF">2019-08-26T07:24:00Z</dcterms:created>
  <dcterms:modified xsi:type="dcterms:W3CDTF">2019-08-27T07:55:00Z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2490b089-d991-40bd-8604-4aba79394563</vt:lpwstr>
  </property>
</Properties>
</file>